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402F2" w14:textId="243D149E" w:rsidR="00FF38C2" w:rsidRDefault="00107F64" w:rsidP="00E83ACB">
      <w:pPr>
        <w:pStyle w:val="KSMZStandard"/>
        <w:rPr>
          <w:b/>
          <w:bCs/>
          <w:sz w:val="48"/>
          <w:szCs w:val="48"/>
          <w:lang w:val="de-CH"/>
        </w:rPr>
      </w:pPr>
      <w:r w:rsidRPr="55F06642">
        <w:rPr>
          <w:b/>
          <w:bCs/>
          <w:sz w:val="48"/>
          <w:szCs w:val="48"/>
          <w:lang w:val="de-CH"/>
        </w:rPr>
        <w:t>MIET</w:t>
      </w:r>
      <w:r w:rsidR="1E58F7B7" w:rsidRPr="55F06642">
        <w:rPr>
          <w:b/>
          <w:bCs/>
          <w:sz w:val="48"/>
          <w:szCs w:val="48"/>
          <w:lang w:val="de-CH"/>
        </w:rPr>
        <w:t>ANFRAGE</w:t>
      </w:r>
      <w:r w:rsidR="00FF38C2" w:rsidRPr="55F06642">
        <w:rPr>
          <w:b/>
          <w:bCs/>
          <w:sz w:val="48"/>
          <w:szCs w:val="48"/>
          <w:lang w:val="de-CH"/>
        </w:rPr>
        <w:t xml:space="preserve"> </w:t>
      </w:r>
      <w:r w:rsidR="006D632D" w:rsidRPr="55F06642">
        <w:rPr>
          <w:b/>
          <w:bCs/>
          <w:sz w:val="48"/>
          <w:szCs w:val="48"/>
          <w:lang w:val="de-CH"/>
        </w:rPr>
        <w:t>R</w:t>
      </w:r>
      <w:r w:rsidR="003B52F5" w:rsidRPr="55F06642">
        <w:rPr>
          <w:b/>
          <w:bCs/>
          <w:sz w:val="48"/>
          <w:szCs w:val="48"/>
          <w:lang w:val="de-CH"/>
        </w:rPr>
        <w:t>ÄUMLICHKEITEN</w:t>
      </w:r>
      <w:r w:rsidR="00FF38C2" w:rsidRPr="55F06642">
        <w:rPr>
          <w:b/>
          <w:bCs/>
          <w:sz w:val="48"/>
          <w:szCs w:val="48"/>
          <w:lang w:val="de-CH"/>
        </w:rPr>
        <w:t xml:space="preserve"> </w:t>
      </w:r>
    </w:p>
    <w:p w14:paraId="445DF1EF" w14:textId="77777777" w:rsidR="00E83ACB" w:rsidRPr="00E83ACB" w:rsidRDefault="00E83ACB" w:rsidP="00E83ACB">
      <w:pPr>
        <w:pStyle w:val="KSMZStandard"/>
        <w:rPr>
          <w:b/>
          <w:bCs/>
          <w:lang w:val="de-CH"/>
        </w:rPr>
      </w:pPr>
    </w:p>
    <w:p w14:paraId="47ACCA84" w14:textId="1C05BEAF" w:rsidR="009D328D" w:rsidRPr="00F9397F" w:rsidRDefault="009D328D" w:rsidP="00F9397F">
      <w:pPr>
        <w:tabs>
          <w:tab w:val="left" w:pos="4820"/>
        </w:tabs>
        <w:spacing w:before="120"/>
        <w:ind w:right="-255"/>
        <w:rPr>
          <w:rFonts w:eastAsiaTheme="minorEastAsia" w:cs="Times New Roman"/>
          <w:b/>
          <w:color w:val="3C3C3B"/>
          <w:sz w:val="20"/>
          <w:lang w:val="de-CH" w:eastAsia="ja-JP"/>
        </w:rPr>
      </w:pPr>
      <w:r w:rsidRPr="00F9397F">
        <w:rPr>
          <w:rFonts w:eastAsiaTheme="minorEastAsia" w:cs="Times New Roman"/>
          <w:b/>
          <w:color w:val="3C3C3B"/>
          <w:sz w:val="20"/>
          <w:lang w:val="de-CH" w:eastAsia="ja-JP"/>
        </w:rPr>
        <w:t>Objekt</w:t>
      </w:r>
      <w:r w:rsidR="00B37A9C" w:rsidRPr="00F9397F">
        <w:rPr>
          <w:rFonts w:eastAsiaTheme="minorEastAsia" w:cs="Times New Roman"/>
          <w:b/>
          <w:color w:val="3C3C3B"/>
          <w:sz w:val="20"/>
          <w:lang w:val="de-CH" w:eastAsia="ja-JP"/>
        </w:rPr>
        <w:t xml:space="preserve"> / </w:t>
      </w:r>
      <w:r w:rsidR="00266EF7" w:rsidRPr="00F9397F">
        <w:rPr>
          <w:rFonts w:eastAsiaTheme="minorEastAsia" w:cs="Times New Roman"/>
          <w:b/>
          <w:color w:val="3C3C3B"/>
          <w:sz w:val="20"/>
          <w:lang w:val="de-CH" w:eastAsia="ja-JP"/>
        </w:rPr>
        <w:t>Räumlichkeiten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28"/>
      </w:tblGrid>
      <w:tr w:rsidR="009D328D" w:rsidRPr="00945BEC" w14:paraId="10CF1606" w14:textId="77777777" w:rsidTr="55F06642">
        <w:trPr>
          <w:trHeight w:val="340"/>
        </w:trPr>
        <w:tc>
          <w:tcPr>
            <w:tcW w:w="3544" w:type="dxa"/>
            <w:tcBorders>
              <w:bottom w:val="single" w:sz="4" w:space="0" w:color="auto"/>
            </w:tcBorders>
          </w:tcPr>
          <w:p w14:paraId="4AE1F4E2" w14:textId="259D6C54" w:rsidR="009D328D" w:rsidRPr="00945BEC" w:rsidRDefault="009D328D" w:rsidP="00CA522F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  <w:r w:rsidRPr="00945BEC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Objekt</w:t>
            </w:r>
            <w:r w:rsidR="00B37A9C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 / Raum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597C4E27" w14:textId="14ADA9C4" w:rsidR="009D328D" w:rsidRPr="00945BEC" w:rsidRDefault="00DA5AED" w:rsidP="00CA522F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color w:val="3C3C3B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B002E6" w:rsidRPr="00945BEC" w14:paraId="38751BD1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7A417B22" w14:textId="329D4E9C" w:rsidR="00B002E6" w:rsidRPr="00945BEC" w:rsidRDefault="00B002E6" w:rsidP="00216066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  <w:r w:rsidRPr="00B17321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Veranstaltung</w:t>
            </w: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 / Anlass</w:t>
            </w:r>
            <w:r w:rsidR="00005120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 (Titel)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3D1DB9FE" w14:textId="460692C7" w:rsidR="00B002E6" w:rsidRPr="008E7341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426FE5" w:rsidRPr="00945BEC" w14:paraId="6D909710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DB286EC" w14:textId="77777777" w:rsidR="00426FE5" w:rsidRPr="00945BEC" w:rsidRDefault="00426FE5" w:rsidP="000C5AEF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  <w:r w:rsidRPr="00B17321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Veranstaltung</w:t>
            </w: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 / Anlass Kurzbeschrieb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54EEF096" w14:textId="5ED1B2D8" w:rsidR="00426FE5" w:rsidRPr="008E7341" w:rsidRDefault="00DA5AED" w:rsidP="000C5AEF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B002E6" w:rsidRPr="00945BEC" w14:paraId="608EB651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7FB8F2E5" w14:textId="6F658192" w:rsidR="00B002E6" w:rsidRPr="00945BEC" w:rsidRDefault="00005120" w:rsidP="00216066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Datum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754B3074" w14:textId="153992C6" w:rsidR="00B002E6" w:rsidRPr="008E7341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B002E6" w:rsidRPr="00945BEC" w14:paraId="689D555F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5DF53C15" w14:textId="6BD62326" w:rsidR="00B002E6" w:rsidRPr="00945BEC" w:rsidRDefault="00005120" w:rsidP="00216066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Zeit</w:t>
            </w:r>
            <w:r w:rsidR="00860179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 (von / bis</w:t>
            </w:r>
            <w:r w:rsidR="00162C04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 inkl. </w:t>
            </w:r>
            <w:r w:rsidR="002546B5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Einrichten</w:t>
            </w:r>
            <w:r w:rsidR="00D93C4E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/Aufräumen</w:t>
            </w:r>
            <w:r w:rsidR="00860179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240ED8BB" w14:textId="55B6F546" w:rsidR="00B002E6" w:rsidRPr="008E7341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005120" w:rsidRPr="00945BEC" w14:paraId="0576A2F2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77ADD599" w14:textId="550B56B4" w:rsidR="00005120" w:rsidRPr="00945BEC" w:rsidRDefault="00005120" w:rsidP="00304E09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62E850F5" w14:textId="1CE3B4AF" w:rsidR="00005120" w:rsidRPr="00945BEC" w:rsidRDefault="00DA5AED" w:rsidP="00304E09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rFonts w:ascii="PT Sans" w:hAnsi="PT Sans"/>
                <w:color w:val="3C3C3B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255854" w:rsidRPr="00945BEC" w14:paraId="7821AE4A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2BF6E290" w14:textId="5C210136" w:rsidR="00255854" w:rsidRPr="00945BEC" w:rsidRDefault="00255854" w:rsidP="00216066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Grösse</w:t>
            </w:r>
            <w:r w:rsidR="00022FDA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 des Anlasses (Personenanzahl)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395E77AB" w14:textId="2463CB1A" w:rsidR="00255854" w:rsidRPr="00945BEC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rFonts w:ascii="PT Sans" w:hAnsi="PT Sans"/>
                <w:color w:val="3C3C3B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255854" w:rsidRPr="00945BEC" w14:paraId="0D72F23C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</w:tcBorders>
          </w:tcPr>
          <w:p w14:paraId="3F283E8D" w14:textId="7186C148" w:rsidR="00255854" w:rsidRPr="00945BEC" w:rsidRDefault="00D071FA" w:rsidP="00216066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Infrastruktur / Einrichtung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05F46FD5" w14:textId="15767120" w:rsidR="00255854" w:rsidRPr="008733A6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rFonts w:ascii="PT Sans" w:hAnsi="PT Sans"/>
                <w:color w:val="3C3C3B"/>
                <w:sz w:val="18"/>
                <w:szCs w:val="18"/>
                <w:highlight w:val="yellow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D071FA" w:rsidRPr="00945BEC" w14:paraId="6D5A3B47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C152532" w14:textId="77777777" w:rsidR="00D071FA" w:rsidRPr="00945BEC" w:rsidRDefault="00D071FA" w:rsidP="00F6249F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6240DC8F" w14:textId="25B7DF01" w:rsidR="00D071FA" w:rsidRPr="008E7341" w:rsidRDefault="00DA5AED" w:rsidP="00F6249F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D071FA" w:rsidRPr="00945BEC" w14:paraId="62B92290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9A1111F" w14:textId="3782551B" w:rsidR="00D071FA" w:rsidRPr="000F76A5" w:rsidRDefault="00F4696C" w:rsidP="00F6249F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  <w:r w:rsidRPr="000F76A5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Erwerbszw</w:t>
            </w:r>
            <w:r w:rsidR="000F76A5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e</w:t>
            </w:r>
            <w:r w:rsidRPr="000F76A5"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ck 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731AB5B0" w14:textId="36548DB8" w:rsidR="00D071FA" w:rsidRPr="008E7341" w:rsidRDefault="00801745" w:rsidP="00F6249F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801745">
              <w:rPr>
                <w:rFonts w:ascii="PT Sans" w:hAnsi="PT Sans"/>
                <w:color w:val="3B3838" w:themeColor="background2" w:themeShade="40"/>
                <w:sz w:val="18"/>
                <w:szCs w:val="18"/>
                <w:lang w:val="de-CH"/>
              </w:rPr>
              <w:t>Ja</w:t>
            </w:r>
            <w:r>
              <w:rPr>
                <w:color w:val="3B3838" w:themeColor="background2" w:themeShade="40"/>
                <w:sz w:val="18"/>
                <w:szCs w:val="18"/>
                <w:lang w:val="de-CH"/>
              </w:rPr>
              <w:t xml:space="preserve"> </w:t>
            </w:r>
            <w:sdt>
              <w:sdtPr>
                <w:rPr>
                  <w:color w:val="3B3838" w:themeColor="background2" w:themeShade="40"/>
                  <w:sz w:val="18"/>
                  <w:szCs w:val="18"/>
                  <w:lang w:val="de-CH"/>
                </w:rPr>
                <w:id w:val="1453442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5C">
                  <w:rPr>
                    <w:rFonts w:ascii="MS Gothic" w:eastAsia="MS Gothic" w:hAnsi="MS Gothic" w:hint="eastAsia"/>
                    <w:color w:val="3B3838" w:themeColor="background2" w:themeShade="40"/>
                    <w:sz w:val="18"/>
                    <w:szCs w:val="18"/>
                    <w:lang w:val="de-CH"/>
                  </w:rPr>
                  <w:t>☐</w:t>
                </w:r>
              </w:sdtContent>
            </w:sdt>
            <w:r>
              <w:rPr>
                <w:rFonts w:ascii="PT Sans" w:hAnsi="PT Sans"/>
                <w:color w:val="3B3838" w:themeColor="background2" w:themeShade="40"/>
                <w:sz w:val="18"/>
                <w:szCs w:val="18"/>
                <w:lang w:val="de-CH"/>
              </w:rPr>
              <w:tab/>
              <w:t>Nein</w:t>
            </w:r>
            <w:r>
              <w:rPr>
                <w:color w:val="3B3838" w:themeColor="background2" w:themeShade="40"/>
                <w:sz w:val="18"/>
                <w:szCs w:val="18"/>
                <w:lang w:val="de-CH"/>
              </w:rPr>
              <w:t xml:space="preserve"> </w:t>
            </w:r>
            <w:sdt>
              <w:sdtPr>
                <w:rPr>
                  <w:color w:val="3B3838" w:themeColor="background2" w:themeShade="40"/>
                  <w:sz w:val="18"/>
                  <w:szCs w:val="18"/>
                  <w:lang w:val="de-CH"/>
                </w:rPr>
                <w:id w:val="70792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B3838" w:themeColor="background2" w:themeShade="40"/>
                    <w:sz w:val="18"/>
                    <w:szCs w:val="18"/>
                    <w:lang w:val="de-CH"/>
                  </w:rPr>
                  <w:t>☐</w:t>
                </w:r>
              </w:sdtContent>
            </w:sdt>
          </w:p>
        </w:tc>
      </w:tr>
      <w:tr w:rsidR="55F06642" w14:paraId="24C76F85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E7CB8F0" w14:textId="65D42E22" w:rsidR="4B6D9D0A" w:rsidRDefault="4B6D9D0A" w:rsidP="55F06642">
            <w:pPr>
              <w:rPr>
                <w:rFonts w:ascii="PT Sans" w:hAnsi="PT Sans"/>
                <w:b/>
                <w:bCs/>
                <w:color w:val="3C3C3B"/>
                <w:sz w:val="18"/>
                <w:szCs w:val="18"/>
                <w:lang w:val="de-CH"/>
              </w:rPr>
            </w:pPr>
            <w:r w:rsidRPr="55F06642">
              <w:rPr>
                <w:rFonts w:ascii="PT Sans" w:hAnsi="PT Sans"/>
                <w:b/>
                <w:bCs/>
                <w:color w:val="3C3C3B"/>
                <w:sz w:val="18"/>
                <w:szCs w:val="18"/>
                <w:lang w:val="de-CH"/>
              </w:rPr>
              <w:t>Schutzkonzept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0F8BF3C9" w14:textId="234A4EE1" w:rsidR="55F06642" w:rsidRDefault="00DA5AED" w:rsidP="55F06642">
            <w:pPr>
              <w:rPr>
                <w:rFonts w:ascii="PT Sans" w:hAnsi="PT Sans"/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</w:tbl>
    <w:p w14:paraId="5B3DA163" w14:textId="35BC2903" w:rsidR="009D328D" w:rsidRPr="00F9397F" w:rsidRDefault="67A5A678" w:rsidP="00F9397F">
      <w:pPr>
        <w:tabs>
          <w:tab w:val="left" w:pos="4820"/>
        </w:tabs>
        <w:spacing w:before="120"/>
        <w:ind w:right="-255"/>
        <w:rPr>
          <w:b/>
          <w:bCs/>
          <w:color w:val="08346D"/>
          <w:szCs w:val="22"/>
          <w:lang w:val="de-CH"/>
        </w:rPr>
      </w:pPr>
      <w:r w:rsidRPr="00F9397F">
        <w:rPr>
          <w:rFonts w:eastAsiaTheme="minorEastAsia" w:cs="Times New Roman"/>
          <w:b/>
          <w:color w:val="3C3C3B"/>
          <w:szCs w:val="22"/>
          <w:lang w:val="de-CH" w:eastAsia="ja-JP"/>
        </w:rPr>
        <w:t xml:space="preserve">Angaben </w:t>
      </w:r>
      <w:r w:rsidR="001D7570" w:rsidRPr="00F9397F">
        <w:rPr>
          <w:rFonts w:eastAsiaTheme="minorEastAsia" w:cs="Times New Roman"/>
          <w:b/>
          <w:color w:val="3C3C3B"/>
          <w:szCs w:val="22"/>
          <w:lang w:val="de-CH" w:eastAsia="ja-JP"/>
        </w:rPr>
        <w:t>Gesuchsteller</w:t>
      </w:r>
      <w:r w:rsidR="64325D20" w:rsidRPr="00F9397F">
        <w:rPr>
          <w:rFonts w:eastAsiaTheme="minorEastAsia" w:cs="Times New Roman"/>
          <w:b/>
          <w:color w:val="3C3C3B"/>
          <w:szCs w:val="22"/>
          <w:lang w:val="de-CH" w:eastAsia="ja-JP"/>
        </w:rPr>
        <w:t xml:space="preserve"> /Kontaktperson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28"/>
      </w:tblGrid>
      <w:tr w:rsidR="00224D1D" w:rsidRPr="00945BEC" w14:paraId="0F320847" w14:textId="77777777" w:rsidTr="55F06642">
        <w:trPr>
          <w:trHeight w:val="340"/>
        </w:trPr>
        <w:tc>
          <w:tcPr>
            <w:tcW w:w="3544" w:type="dxa"/>
            <w:tcBorders>
              <w:bottom w:val="single" w:sz="4" w:space="0" w:color="auto"/>
            </w:tcBorders>
          </w:tcPr>
          <w:p w14:paraId="0E2185BA" w14:textId="7C4ED91C" w:rsidR="00224D1D" w:rsidRPr="00945BEC" w:rsidRDefault="001D7570" w:rsidP="55F06642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bCs/>
                <w:color w:val="3C3C3B"/>
                <w:sz w:val="18"/>
                <w:szCs w:val="18"/>
                <w:lang w:val="de-CH"/>
              </w:rPr>
            </w:pPr>
            <w:r w:rsidRPr="55F06642">
              <w:rPr>
                <w:rFonts w:ascii="PT Sans" w:hAnsi="PT Sans"/>
                <w:b/>
                <w:bCs/>
                <w:color w:val="3C3C3B"/>
                <w:sz w:val="18"/>
                <w:szCs w:val="18"/>
                <w:lang w:val="de-CH"/>
              </w:rPr>
              <w:t>Verein / Firma / Gesuchsteller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3713D729" w14:textId="450D68A0" w:rsidR="00224D1D" w:rsidRPr="00945BEC" w:rsidRDefault="00DA5AED" w:rsidP="00216066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color w:val="3C3C3B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224D1D" w:rsidRPr="00945BEC" w14:paraId="4BC19D07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D74511B" w14:textId="1C289DF4" w:rsidR="00224D1D" w:rsidRPr="00945BEC" w:rsidRDefault="001D7570" w:rsidP="00216066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Verantwortliche Person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42582CF5" w14:textId="7791D0FE" w:rsidR="00224D1D" w:rsidRPr="00945BEC" w:rsidRDefault="00DA5AED" w:rsidP="00216066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color w:val="3C3C3B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224D1D" w:rsidRPr="00945BEC" w14:paraId="0569679F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5DB1F034" w14:textId="683E779F" w:rsidR="00224D1D" w:rsidRPr="00945BEC" w:rsidRDefault="004B07F1" w:rsidP="00216066">
            <w:pPr>
              <w:tabs>
                <w:tab w:val="left" w:pos="4820"/>
              </w:tabs>
              <w:spacing w:before="120"/>
              <w:ind w:right="-255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Adresse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0E58F2DB" w14:textId="69AF7EF8" w:rsidR="00224D1D" w:rsidRPr="00945BEC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rFonts w:ascii="PT Sans" w:hAnsi="PT Sans"/>
                <w:color w:val="3C3C3B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224D1D" w:rsidRPr="00945BEC" w14:paraId="79E36AB3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7B8EABF" w14:textId="3D185C12" w:rsidR="00224D1D" w:rsidRPr="00945BEC" w:rsidRDefault="004B07F1" w:rsidP="00216066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PLZ / Ort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4C126CC4" w14:textId="500B5A4B" w:rsidR="00224D1D" w:rsidRPr="008E7341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4B07F1" w:rsidRPr="00945BEC" w14:paraId="67C711B7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29DDA184" w14:textId="615B688A" w:rsidR="004B07F1" w:rsidRPr="00945BEC" w:rsidRDefault="004B07F1" w:rsidP="00216066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>Telefon / Mobile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368A03F8" w14:textId="62BEE5A2" w:rsidR="004B07F1" w:rsidRPr="008E7341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D071FA" w:rsidRPr="00945BEC" w14:paraId="16434D16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05D4875" w14:textId="77777777" w:rsidR="00D071FA" w:rsidRPr="00945BEC" w:rsidRDefault="00D071FA" w:rsidP="00216066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  <w:r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  <w:t xml:space="preserve">E-Mail 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55B184DF" w14:textId="2AE5CCB3" w:rsidR="00D071FA" w:rsidRPr="008E7341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4B07F1" w:rsidRPr="00945BEC" w14:paraId="3B6DF154" w14:textId="77777777" w:rsidTr="55F06642">
        <w:trPr>
          <w:trHeight w:val="34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5AFF8467" w14:textId="6C7ED084" w:rsidR="004B07F1" w:rsidRPr="00945BEC" w:rsidRDefault="004B07F1" w:rsidP="00216066">
            <w:pPr>
              <w:tabs>
                <w:tab w:val="left" w:pos="4820"/>
              </w:tabs>
              <w:spacing w:before="120"/>
              <w:ind w:right="-255"/>
              <w:rPr>
                <w:b/>
                <w:color w:val="3C3C3B"/>
                <w:sz w:val="18"/>
                <w:szCs w:val="18"/>
                <w:lang w:val="de-CH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178744FA" w14:textId="6A7A58E9" w:rsidR="004B07F1" w:rsidRPr="008E7341" w:rsidRDefault="00DA5AED" w:rsidP="00216066">
            <w:pPr>
              <w:tabs>
                <w:tab w:val="decimal" w:pos="3900"/>
                <w:tab w:val="left" w:pos="4820"/>
              </w:tabs>
              <w:spacing w:before="120"/>
              <w:ind w:right="-255"/>
              <w:rPr>
                <w:color w:val="3B3838" w:themeColor="background2" w:themeShade="40"/>
                <w:sz w:val="18"/>
                <w:szCs w:val="18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</w:tbl>
    <w:p w14:paraId="0E1BFACC" w14:textId="77777777" w:rsidR="00F9397F" w:rsidRDefault="00F9397F" w:rsidP="00F9397F">
      <w:pPr>
        <w:tabs>
          <w:tab w:val="left" w:pos="4820"/>
        </w:tabs>
        <w:spacing w:before="120"/>
        <w:ind w:right="-255"/>
        <w:rPr>
          <w:b/>
          <w:color w:val="3C3C3B"/>
          <w:lang w:val="de-CH"/>
        </w:rPr>
      </w:pPr>
    </w:p>
    <w:p w14:paraId="35DB4F60" w14:textId="1A962BD3" w:rsidR="00961429" w:rsidRPr="00F9397F" w:rsidRDefault="00961429" w:rsidP="00F9397F">
      <w:pPr>
        <w:tabs>
          <w:tab w:val="left" w:pos="4820"/>
        </w:tabs>
        <w:spacing w:before="120"/>
        <w:ind w:right="-255"/>
        <w:rPr>
          <w:rFonts w:eastAsiaTheme="minorEastAsia" w:cs="Times New Roman"/>
          <w:b/>
          <w:color w:val="3C3C3B"/>
          <w:szCs w:val="22"/>
          <w:lang w:val="de-CH" w:eastAsia="ja-JP"/>
        </w:rPr>
      </w:pPr>
      <w:r w:rsidRPr="00F9397F">
        <w:rPr>
          <w:rFonts w:eastAsiaTheme="minorEastAsia" w:cs="Times New Roman"/>
          <w:b/>
          <w:color w:val="3C3C3B"/>
          <w:szCs w:val="22"/>
          <w:lang w:val="de-CH" w:eastAsia="ja-JP"/>
        </w:rPr>
        <w:t>Unterschrift</w:t>
      </w:r>
    </w:p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6282"/>
      </w:tblGrid>
      <w:tr w:rsidR="00961429" w:rsidRPr="00C469A0" w14:paraId="655EEB13" w14:textId="77777777" w:rsidTr="00426FE5">
        <w:trPr>
          <w:trHeight w:val="243"/>
        </w:trPr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28" w:type="dxa"/>
            </w:tcMar>
            <w:vAlign w:val="bottom"/>
          </w:tcPr>
          <w:p w14:paraId="221475AE" w14:textId="77777777" w:rsidR="00961429" w:rsidRPr="00C469A0" w:rsidRDefault="00961429" w:rsidP="00216066">
            <w:pPr>
              <w:tabs>
                <w:tab w:val="left" w:pos="4820"/>
              </w:tabs>
              <w:spacing w:line="360" w:lineRule="exact"/>
              <w:ind w:right="-254"/>
              <w:rPr>
                <w:rFonts w:ascii="PT Sans" w:hAnsi="PT Sans"/>
                <w:b/>
                <w:color w:val="3C3C3B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  <w:r w:rsidRPr="00C469A0">
              <w:rPr>
                <w:rFonts w:ascii="PT Sans" w:hAnsi="PT Sans"/>
                <w:color w:val="3C3C3B"/>
                <w:lang w:val="de-CH"/>
              </w:rPr>
              <w:t xml:space="preserve">, </w:t>
            </w: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  <w:tc>
          <w:tcPr>
            <w:tcW w:w="62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5F36463" w14:textId="77777777" w:rsidR="00961429" w:rsidRPr="00C469A0" w:rsidRDefault="00961429" w:rsidP="00216066">
            <w:pPr>
              <w:tabs>
                <w:tab w:val="left" w:pos="4820"/>
              </w:tabs>
              <w:spacing w:line="360" w:lineRule="exact"/>
              <w:ind w:left="144" w:right="-254"/>
              <w:rPr>
                <w:rFonts w:ascii="PT Sans" w:hAnsi="PT Sans"/>
                <w:b/>
                <w:color w:val="3C3C3B"/>
                <w:lang w:val="de-CH"/>
              </w:rPr>
            </w:pPr>
          </w:p>
        </w:tc>
      </w:tr>
      <w:tr w:rsidR="00961429" w:rsidRPr="00C469A0" w14:paraId="166BDBB7" w14:textId="77777777" w:rsidTr="00426FE5">
        <w:trPr>
          <w:trHeight w:val="243"/>
        </w:trPr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  <w:tcMar>
              <w:bottom w:w="28" w:type="dxa"/>
            </w:tcMar>
            <w:vAlign w:val="bottom"/>
          </w:tcPr>
          <w:p w14:paraId="056D3230" w14:textId="77777777" w:rsidR="00961429" w:rsidRPr="00C469A0" w:rsidRDefault="00961429" w:rsidP="00216066">
            <w:pPr>
              <w:tabs>
                <w:tab w:val="left" w:pos="4820"/>
              </w:tabs>
              <w:spacing w:line="360" w:lineRule="exact"/>
              <w:ind w:right="-254"/>
              <w:rPr>
                <w:rFonts w:ascii="PT Sans" w:hAnsi="PT Sans"/>
                <w:b/>
                <w:color w:val="3C3C3B"/>
                <w:lang w:val="de-CH"/>
              </w:rPr>
            </w:pPr>
            <w:r w:rsidRPr="00C469A0">
              <w:rPr>
                <w:rFonts w:ascii="PT Sans" w:hAnsi="PT Sans"/>
                <w:b/>
                <w:color w:val="3C3C3B"/>
                <w:lang w:val="de-CH"/>
              </w:rPr>
              <w:t>Ort, Datum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2B1FB2" w14:textId="77777777" w:rsidR="00961429" w:rsidRPr="00C469A0" w:rsidRDefault="00961429" w:rsidP="00216066">
            <w:pPr>
              <w:spacing w:line="360" w:lineRule="exact"/>
              <w:ind w:right="-254"/>
              <w:rPr>
                <w:rFonts w:ascii="PT Sans" w:hAnsi="PT Sans"/>
                <w:b/>
                <w:color w:val="3C3C3B"/>
                <w:lang w:val="de-CH"/>
              </w:rPr>
            </w:pPr>
            <w:r w:rsidRPr="00C469A0">
              <w:rPr>
                <w:rFonts w:ascii="PT Sans" w:hAnsi="PT Sans"/>
                <w:b/>
                <w:color w:val="3C3C3B"/>
                <w:lang w:val="de-CH"/>
              </w:rPr>
              <w:t xml:space="preserve"> </w:t>
            </w:r>
            <w:r>
              <w:rPr>
                <w:rFonts w:ascii="PT Sans" w:hAnsi="PT Sans"/>
                <w:b/>
                <w:color w:val="3C3C3B"/>
                <w:lang w:val="de-CH"/>
              </w:rPr>
              <w:t>Unterschrift</w:t>
            </w:r>
          </w:p>
        </w:tc>
      </w:tr>
    </w:tbl>
    <w:p w14:paraId="1FB326AF" w14:textId="4DEE2277" w:rsidR="00961429" w:rsidRPr="00F9397F" w:rsidRDefault="00961429" w:rsidP="00961429">
      <w:pPr>
        <w:spacing w:before="480"/>
        <w:rPr>
          <w:b/>
          <w:color w:val="08346D"/>
          <w:szCs w:val="22"/>
          <w:lang w:val="de-CH"/>
        </w:rPr>
      </w:pPr>
      <w:r w:rsidRPr="00F9397F">
        <w:rPr>
          <w:rFonts w:eastAsiaTheme="minorEastAsia" w:cs="Times New Roman"/>
          <w:b/>
          <w:color w:val="3C3C3B"/>
          <w:szCs w:val="22"/>
          <w:lang w:val="de-CH" w:eastAsia="ja-JP"/>
        </w:rPr>
        <w:t>Bemerkungen</w:t>
      </w:r>
    </w:p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6707"/>
      </w:tblGrid>
      <w:tr w:rsidR="00961429" w:rsidRPr="00C469A0" w14:paraId="0447A5DB" w14:textId="77777777" w:rsidTr="00216066">
        <w:trPr>
          <w:trHeight w:val="243"/>
        </w:trPr>
        <w:tc>
          <w:tcPr>
            <w:tcW w:w="996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bottom w:w="28" w:type="dxa"/>
            </w:tcMar>
            <w:vAlign w:val="bottom"/>
          </w:tcPr>
          <w:p w14:paraId="7B3A3D1E" w14:textId="7C2DD727" w:rsidR="00961429" w:rsidRPr="00C469A0" w:rsidRDefault="00961429" w:rsidP="00216066">
            <w:pPr>
              <w:tabs>
                <w:tab w:val="left" w:pos="4820"/>
              </w:tabs>
              <w:spacing w:line="360" w:lineRule="exact"/>
              <w:ind w:left="144" w:right="-254"/>
              <w:rPr>
                <w:rFonts w:ascii="PT Sans" w:hAnsi="PT Sans"/>
                <w:b/>
                <w:color w:val="3C3C3B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="00097B59">
              <w:rPr>
                <w:color w:val="3C3C3B"/>
                <w:lang w:val="de-CH"/>
              </w:rPr>
            </w:r>
            <w:r w:rsidR="00097B59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961429" w:rsidRPr="00C469A0" w14:paraId="46E0776D" w14:textId="77777777" w:rsidTr="00941E64">
        <w:trPr>
          <w:trHeight w:val="243"/>
        </w:trPr>
        <w:tc>
          <w:tcPr>
            <w:tcW w:w="996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bottom w:w="28" w:type="dxa"/>
            </w:tcMar>
            <w:vAlign w:val="bottom"/>
          </w:tcPr>
          <w:p w14:paraId="1D57A84E" w14:textId="05A3E224" w:rsidR="00961429" w:rsidRPr="00C469A0" w:rsidRDefault="00961429" w:rsidP="00216066">
            <w:pPr>
              <w:tabs>
                <w:tab w:val="left" w:pos="4820"/>
              </w:tabs>
              <w:spacing w:line="360" w:lineRule="exact"/>
              <w:ind w:left="144" w:right="-254"/>
              <w:rPr>
                <w:rFonts w:ascii="PT Sans" w:hAnsi="PT Sans"/>
                <w:b/>
                <w:color w:val="3C3C3B"/>
                <w:lang w:val="de-CH"/>
              </w:rPr>
            </w:pPr>
            <w:r w:rsidRPr="00C469A0">
              <w:rPr>
                <w:color w:val="3C3C3B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69A0">
              <w:rPr>
                <w:rFonts w:ascii="PT Sans" w:hAnsi="PT Sans"/>
                <w:color w:val="3C3C3B"/>
                <w:lang w:val="de-CH"/>
              </w:rPr>
              <w:instrText xml:space="preserve"> FORMTEXT </w:instrText>
            </w:r>
            <w:r w:rsidRPr="00C469A0">
              <w:rPr>
                <w:color w:val="3C3C3B"/>
                <w:lang w:val="de-CH"/>
              </w:rPr>
            </w:r>
            <w:r w:rsidRPr="00C469A0">
              <w:rPr>
                <w:color w:val="3C3C3B"/>
                <w:lang w:val="de-CH"/>
              </w:rPr>
              <w:fldChar w:fldCharType="separate"/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rFonts w:ascii="PT Sans" w:hAnsi="PT Sans"/>
                <w:noProof/>
                <w:color w:val="3C3C3B"/>
                <w:lang w:val="de-CH"/>
              </w:rPr>
              <w:t> </w:t>
            </w:r>
            <w:r w:rsidRPr="00C469A0">
              <w:rPr>
                <w:color w:val="3C3C3B"/>
                <w:lang w:val="de-CH"/>
              </w:rPr>
              <w:fldChar w:fldCharType="end"/>
            </w:r>
          </w:p>
        </w:tc>
      </w:tr>
      <w:tr w:rsidR="00FB4896" w:rsidRPr="00C469A0" w14:paraId="511EA648" w14:textId="77777777" w:rsidTr="00216066">
        <w:trPr>
          <w:trHeight w:val="243"/>
        </w:trPr>
        <w:tc>
          <w:tcPr>
            <w:tcW w:w="3261" w:type="dxa"/>
            <w:shd w:val="clear" w:color="auto" w:fill="auto"/>
            <w:tcMar>
              <w:bottom w:w="28" w:type="dxa"/>
            </w:tcMar>
            <w:vAlign w:val="bottom"/>
          </w:tcPr>
          <w:p w14:paraId="15D6A339" w14:textId="0C85B24F" w:rsidR="00FB4896" w:rsidRPr="00FB4896" w:rsidRDefault="00FB4896" w:rsidP="00216066">
            <w:pPr>
              <w:tabs>
                <w:tab w:val="left" w:pos="4820"/>
              </w:tabs>
              <w:spacing w:line="360" w:lineRule="exact"/>
              <w:ind w:right="-254"/>
              <w:rPr>
                <w:rFonts w:ascii="PT Sans" w:hAnsi="PT Sans"/>
                <w:b/>
                <w:color w:val="3C3C3B"/>
                <w:sz w:val="18"/>
                <w:szCs w:val="18"/>
                <w:lang w:val="de-CH"/>
              </w:rPr>
            </w:pPr>
          </w:p>
        </w:tc>
        <w:tc>
          <w:tcPr>
            <w:tcW w:w="6707" w:type="dxa"/>
            <w:shd w:val="clear" w:color="auto" w:fill="auto"/>
            <w:vAlign w:val="bottom"/>
          </w:tcPr>
          <w:p w14:paraId="6640703C" w14:textId="77777777" w:rsidR="00FB4896" w:rsidRPr="00C469A0" w:rsidRDefault="00FB4896" w:rsidP="00216066">
            <w:pPr>
              <w:tabs>
                <w:tab w:val="left" w:pos="4820"/>
              </w:tabs>
              <w:spacing w:line="360" w:lineRule="exact"/>
              <w:ind w:left="144" w:right="-254"/>
              <w:rPr>
                <w:b/>
                <w:color w:val="3C3C3B"/>
                <w:lang w:val="de-CH"/>
              </w:rPr>
            </w:pPr>
          </w:p>
        </w:tc>
      </w:tr>
    </w:tbl>
    <w:p w14:paraId="43B596C1" w14:textId="1673B718" w:rsidR="0040286A" w:rsidRDefault="000533D6" w:rsidP="55F06642">
      <w:pPr>
        <w:pStyle w:val="Default"/>
        <w:rPr>
          <w:color w:val="3C3C3B"/>
          <w:sz w:val="18"/>
          <w:szCs w:val="18"/>
        </w:rPr>
      </w:pPr>
      <w:r w:rsidRPr="55F06642">
        <w:rPr>
          <w:color w:val="3C3C3B"/>
          <w:sz w:val="18"/>
          <w:szCs w:val="18"/>
        </w:rPr>
        <w:t xml:space="preserve">Die Bestimmungen </w:t>
      </w:r>
      <w:r w:rsidR="00B53D1E" w:rsidRPr="55F06642">
        <w:rPr>
          <w:color w:val="3C3C3B"/>
          <w:sz w:val="18"/>
          <w:szCs w:val="18"/>
        </w:rPr>
        <w:t>zur Miete von Räumlichkeiten</w:t>
      </w:r>
      <w:r w:rsidR="00F869E4" w:rsidRPr="55F06642">
        <w:rPr>
          <w:color w:val="3C3C3B"/>
          <w:sz w:val="18"/>
          <w:szCs w:val="18"/>
        </w:rPr>
        <w:t xml:space="preserve"> </w:t>
      </w:r>
      <w:r w:rsidRPr="55F06642">
        <w:rPr>
          <w:color w:val="3C3C3B"/>
          <w:sz w:val="18"/>
          <w:szCs w:val="18"/>
        </w:rPr>
        <w:t xml:space="preserve">richten sich nach </w:t>
      </w:r>
      <w:r w:rsidR="0040286A" w:rsidRPr="55F06642">
        <w:rPr>
          <w:color w:val="3C3C3B"/>
          <w:sz w:val="18"/>
          <w:szCs w:val="18"/>
        </w:rPr>
        <w:t>der Hausordnung, die dem Raum entsprechenden Ben</w:t>
      </w:r>
      <w:r w:rsidR="3A8CB559" w:rsidRPr="55F06642">
        <w:rPr>
          <w:color w:val="3C3C3B"/>
          <w:sz w:val="18"/>
          <w:szCs w:val="18"/>
        </w:rPr>
        <w:t>u</w:t>
      </w:r>
      <w:r w:rsidR="0040286A" w:rsidRPr="55F06642">
        <w:rPr>
          <w:color w:val="3C3C3B"/>
          <w:sz w:val="18"/>
          <w:szCs w:val="18"/>
        </w:rPr>
        <w:t xml:space="preserve">tzungsreglemente sowie der Tarifliste. </w:t>
      </w:r>
      <w:r w:rsidR="00860179" w:rsidRPr="55F06642">
        <w:rPr>
          <w:color w:val="3C3C3B"/>
          <w:sz w:val="18"/>
          <w:szCs w:val="18"/>
        </w:rPr>
        <w:t xml:space="preserve">Für die Einholung allfälliger </w:t>
      </w:r>
      <w:r w:rsidR="0010509C" w:rsidRPr="55F06642">
        <w:rPr>
          <w:color w:val="3C3C3B"/>
          <w:sz w:val="18"/>
          <w:szCs w:val="18"/>
        </w:rPr>
        <w:t xml:space="preserve">behördlicher Bewilligungen ist der Gesuchsteller </w:t>
      </w:r>
      <w:proofErr w:type="gramStart"/>
      <w:r w:rsidR="0010509C" w:rsidRPr="55F06642">
        <w:rPr>
          <w:color w:val="3C3C3B"/>
          <w:sz w:val="18"/>
          <w:szCs w:val="18"/>
        </w:rPr>
        <w:t>selber</w:t>
      </w:r>
      <w:proofErr w:type="gramEnd"/>
      <w:r w:rsidR="0010509C" w:rsidRPr="55F06642">
        <w:rPr>
          <w:color w:val="3C3C3B"/>
          <w:sz w:val="18"/>
          <w:szCs w:val="18"/>
        </w:rPr>
        <w:t xml:space="preserve"> verantwortlich. </w:t>
      </w:r>
    </w:p>
    <w:p w14:paraId="616E231A" w14:textId="77777777" w:rsidR="001A25A2" w:rsidRPr="00F869E4" w:rsidRDefault="001A25A2" w:rsidP="0040286A">
      <w:pPr>
        <w:pStyle w:val="Default"/>
        <w:rPr>
          <w:bCs/>
          <w:color w:val="3C3C3B"/>
          <w:sz w:val="18"/>
          <w:szCs w:val="18"/>
        </w:rPr>
      </w:pPr>
    </w:p>
    <w:p w14:paraId="23A0252C" w14:textId="5E4A0DA7" w:rsidR="00500CEA" w:rsidRPr="00F869E4" w:rsidRDefault="00765391" w:rsidP="00F869E4">
      <w:pPr>
        <w:pStyle w:val="Default"/>
        <w:rPr>
          <w:bCs/>
          <w:color w:val="3C3C3B"/>
          <w:sz w:val="18"/>
          <w:szCs w:val="18"/>
        </w:rPr>
      </w:pPr>
      <w:r w:rsidRPr="00F869E4">
        <w:rPr>
          <w:bCs/>
          <w:color w:val="3C3C3B"/>
          <w:sz w:val="18"/>
          <w:szCs w:val="18"/>
        </w:rPr>
        <w:t xml:space="preserve">Das Mietgesuch ist spätestens </w:t>
      </w:r>
      <w:r w:rsidRPr="001A25A2">
        <w:rPr>
          <w:b/>
          <w:color w:val="3C3C3B"/>
          <w:sz w:val="18"/>
          <w:szCs w:val="18"/>
        </w:rPr>
        <w:t>14 Tage</w:t>
      </w:r>
      <w:r w:rsidRPr="00F869E4">
        <w:rPr>
          <w:bCs/>
          <w:color w:val="3C3C3B"/>
          <w:sz w:val="18"/>
          <w:szCs w:val="18"/>
        </w:rPr>
        <w:t xml:space="preserve"> vor der Veranstaltung </w:t>
      </w:r>
      <w:r w:rsidR="00024CFC" w:rsidRPr="00F869E4">
        <w:rPr>
          <w:bCs/>
          <w:color w:val="3C3C3B"/>
          <w:sz w:val="18"/>
          <w:szCs w:val="18"/>
        </w:rPr>
        <w:t>einzusenden</w:t>
      </w:r>
      <w:r w:rsidR="00F869E4" w:rsidRPr="00F869E4">
        <w:rPr>
          <w:bCs/>
          <w:color w:val="3C3C3B"/>
          <w:sz w:val="18"/>
          <w:szCs w:val="18"/>
        </w:rPr>
        <w:t xml:space="preserve">. </w:t>
      </w:r>
      <w:r w:rsidR="00024CFC" w:rsidRPr="00F869E4">
        <w:rPr>
          <w:bCs/>
          <w:color w:val="3C3C3B"/>
          <w:sz w:val="18"/>
          <w:szCs w:val="18"/>
        </w:rPr>
        <w:br/>
      </w:r>
      <w:r w:rsidR="00F869E4" w:rsidRPr="00F869E4">
        <w:rPr>
          <w:bCs/>
          <w:color w:val="3C3C3B"/>
          <w:sz w:val="18"/>
          <w:szCs w:val="18"/>
        </w:rPr>
        <w:t>Ansprechperson:</w:t>
      </w:r>
      <w:r w:rsidR="00D6688E">
        <w:rPr>
          <w:bCs/>
          <w:color w:val="3C3C3B"/>
          <w:sz w:val="18"/>
          <w:szCs w:val="18"/>
        </w:rPr>
        <w:t xml:space="preserve"> </w:t>
      </w:r>
      <w:r w:rsidR="00D14A26" w:rsidRPr="00F869E4">
        <w:rPr>
          <w:bCs/>
          <w:color w:val="3C3C3B"/>
          <w:sz w:val="18"/>
          <w:szCs w:val="18"/>
        </w:rPr>
        <w:t xml:space="preserve">Schulen St. Michael, Zugerbergstrasse 3, 6300 Zug – Herr Boris Roth, </w:t>
      </w:r>
      <w:r w:rsidR="00080FDC" w:rsidRPr="00F869E4">
        <w:rPr>
          <w:bCs/>
          <w:color w:val="3C3C3B"/>
          <w:sz w:val="18"/>
          <w:szCs w:val="18"/>
        </w:rPr>
        <w:t>boris.roth@schulen-stm.ch</w:t>
      </w:r>
      <w:r w:rsidRPr="00F869E4">
        <w:rPr>
          <w:bCs/>
          <w:color w:val="3C3C3B"/>
          <w:sz w:val="18"/>
          <w:szCs w:val="18"/>
        </w:rPr>
        <w:t xml:space="preserve"> </w:t>
      </w:r>
    </w:p>
    <w:sectPr w:rsidR="00500CEA" w:rsidRPr="00F869E4" w:rsidSect="00C553D8">
      <w:headerReference w:type="default" r:id="rId11"/>
      <w:headerReference w:type="first" r:id="rId12"/>
      <w:pgSz w:w="11900" w:h="16840"/>
      <w:pgMar w:top="2268" w:right="1552" w:bottom="0" w:left="1418" w:header="100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C5DCC" w14:textId="77777777" w:rsidR="001F3128" w:rsidRDefault="001F3128" w:rsidP="00C90DF2">
      <w:r>
        <w:separator/>
      </w:r>
    </w:p>
  </w:endnote>
  <w:endnote w:type="continuationSeparator" w:id="0">
    <w:p w14:paraId="3407FDC0" w14:textId="77777777" w:rsidR="001F3128" w:rsidRDefault="001F3128" w:rsidP="00C90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uto">
    <w:altName w:val="Calibri"/>
    <w:panose1 w:val="00000000000000000000"/>
    <w:charset w:val="4D"/>
    <w:family w:val="swiss"/>
    <w:notTrueType/>
    <w:pitch w:val="variable"/>
    <w:sig w:usb0="A00000A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15517" w14:textId="77777777" w:rsidR="001F3128" w:rsidRDefault="001F3128" w:rsidP="00C90DF2">
      <w:r>
        <w:separator/>
      </w:r>
    </w:p>
  </w:footnote>
  <w:footnote w:type="continuationSeparator" w:id="0">
    <w:p w14:paraId="50765AFC" w14:textId="77777777" w:rsidR="001F3128" w:rsidRDefault="001F3128" w:rsidP="00C90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BC8D2" w14:textId="77777777" w:rsidR="00754CD4" w:rsidRPr="004E2A17" w:rsidRDefault="007E2769" w:rsidP="0039791C">
    <w:pPr>
      <w:pStyle w:val="KSMZKopfzeile"/>
      <w:rPr>
        <w:lang w:val="de-CH"/>
      </w:rPr>
    </w:pPr>
    <w:r>
      <w:rPr>
        <w:rFonts w:ascii="Pluto" w:hAnsi="Pluto"/>
        <w:sz w:val="14"/>
        <w:szCs w:val="14"/>
      </w:rPr>
      <w:drawing>
        <wp:anchor distT="0" distB="0" distL="114300" distR="114300" simplePos="0" relativeHeight="251661310" behindDoc="0" locked="0" layoutInCell="1" allowOverlap="1" wp14:anchorId="4184107C" wp14:editId="02794350">
          <wp:simplePos x="0" y="0"/>
          <wp:positionH relativeFrom="column">
            <wp:posOffset>4766945</wp:posOffset>
          </wp:positionH>
          <wp:positionV relativeFrom="paragraph">
            <wp:posOffset>-189230</wp:posOffset>
          </wp:positionV>
          <wp:extent cx="1524000" cy="859790"/>
          <wp:effectExtent l="0" t="0" r="0" b="0"/>
          <wp:wrapThrough wrapText="bothSides">
            <wp:wrapPolygon edited="0">
              <wp:start x="0" y="0"/>
              <wp:lineTo x="0" y="21058"/>
              <wp:lineTo x="21330" y="21058"/>
              <wp:lineTo x="21330" y="0"/>
              <wp:lineTo x="0" y="0"/>
            </wp:wrapPolygon>
          </wp:wrapThrough>
          <wp:docPr id="18" name="Grafik 18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SMZ_Logo_M_gross_cmyk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2C227" w14:textId="77777777" w:rsidR="006B0D9B" w:rsidRPr="00F93D4A" w:rsidRDefault="00A16774" w:rsidP="00EC514F">
    <w:pPr>
      <w:pStyle w:val="KSMZKopfzeile"/>
    </w:pPr>
    <w:bookmarkStart w:id="0" w:name="_Hlk38441759"/>
    <w:bookmarkStart w:id="1" w:name="_Hlk38441760"/>
    <w:r>
      <w:rPr>
        <w:lang w:val="de-CH" w:eastAsia="de-CH"/>
      </w:rPr>
      <w:drawing>
        <wp:anchor distT="0" distB="0" distL="114300" distR="114300" simplePos="0" relativeHeight="251663358" behindDoc="1" locked="0" layoutInCell="1" allowOverlap="1" wp14:anchorId="0117F483" wp14:editId="0F0BEBA9">
          <wp:simplePos x="0" y="0"/>
          <wp:positionH relativeFrom="column">
            <wp:posOffset>-986400</wp:posOffset>
          </wp:positionH>
          <wp:positionV relativeFrom="paragraph">
            <wp:posOffset>-900635</wp:posOffset>
          </wp:positionV>
          <wp:extent cx="7593295" cy="9707525"/>
          <wp:effectExtent l="0" t="0" r="0" b="0"/>
          <wp:wrapNone/>
          <wp:docPr id="1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21KSMZ_Briefpapier_Templat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9"/>
                  <a:stretch/>
                </pic:blipFill>
                <pic:spPr bwMode="auto">
                  <a:xfrm>
                    <a:off x="0" y="0"/>
                    <a:ext cx="7593295" cy="9707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5F06642">
      <w:t>Schulen</w:t>
    </w:r>
    <w:r w:rsidR="55F06642" w:rsidRPr="00F93D4A">
      <w:t xml:space="preserve"> St. Michael Zug</w:t>
    </w:r>
    <w:r w:rsidR="006B0D9B" w:rsidRPr="00F93D4A">
      <w:tab/>
    </w:r>
    <w:r w:rsidR="55F06642" w:rsidRPr="00F93D4A">
      <w:t>Tel. 041 727 12 10</w:t>
    </w:r>
  </w:p>
  <w:p w14:paraId="736F0365" w14:textId="77777777" w:rsidR="006B0D9B" w:rsidRPr="00EC514F" w:rsidRDefault="006B0D9B" w:rsidP="00EC514F">
    <w:pPr>
      <w:pStyle w:val="KSMZKopfzeile"/>
    </w:pPr>
    <w:r w:rsidRPr="00EC514F">
      <w:t>Zugerbergstrasse 3</w:t>
    </w:r>
    <w:r w:rsidRPr="00EC514F">
      <w:tab/>
      <w:t>info@</w:t>
    </w:r>
    <w:r w:rsidR="00A16774">
      <w:t>schulen</w:t>
    </w:r>
    <w:r w:rsidRPr="00EC514F">
      <w:t>-stm.ch</w:t>
    </w:r>
  </w:p>
  <w:p w14:paraId="04E2207F" w14:textId="77777777" w:rsidR="00857A8F" w:rsidRPr="001B168D" w:rsidRDefault="006B0D9B" w:rsidP="00EC514F">
    <w:pPr>
      <w:pStyle w:val="KSMZKopfzeile"/>
      <w:rPr>
        <w:lang w:val="de-CH"/>
      </w:rPr>
    </w:pPr>
    <w:r w:rsidRPr="001B168D">
      <w:rPr>
        <w:lang w:val="de-CH"/>
      </w:rPr>
      <w:t>CH-6300 Zug</w:t>
    </w:r>
    <w:r w:rsidRPr="001B168D">
      <w:rPr>
        <w:lang w:val="de-CH"/>
      </w:rPr>
      <w:tab/>
      <w:t>www.kollegium-stm.ch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8096F"/>
    <w:multiLevelType w:val="hybridMultilevel"/>
    <w:tmpl w:val="26F272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45CC3"/>
    <w:multiLevelType w:val="hybridMultilevel"/>
    <w:tmpl w:val="26F27284"/>
    <w:lvl w:ilvl="0" w:tplc="D908B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CEB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163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781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C30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C81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6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05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4C2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12BB4"/>
    <w:multiLevelType w:val="hybridMultilevel"/>
    <w:tmpl w:val="B512FD10"/>
    <w:lvl w:ilvl="0" w:tplc="0FC429C6">
      <w:start w:val="1"/>
      <w:numFmt w:val="bullet"/>
      <w:pStyle w:val="KSMZAufzhlung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h8E5gljkUFQMS6q8O9Wau/l9+7ElpWKIuDVzSt6joGMlU5O1jLOR6kSx3xDpTCjdYgRYy/4P2IwT8RwwOOevDQ==" w:salt="moFjJwwfwLMi636U1l/w7g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267"/>
    <w:rsid w:val="00005120"/>
    <w:rsid w:val="00022FDA"/>
    <w:rsid w:val="00024CFC"/>
    <w:rsid w:val="00050479"/>
    <w:rsid w:val="000533D6"/>
    <w:rsid w:val="000611AF"/>
    <w:rsid w:val="00080FDC"/>
    <w:rsid w:val="00085EF3"/>
    <w:rsid w:val="000926C6"/>
    <w:rsid w:val="00097B59"/>
    <w:rsid w:val="000B0593"/>
    <w:rsid w:val="000E53CB"/>
    <w:rsid w:val="000F53D0"/>
    <w:rsid w:val="000F53DF"/>
    <w:rsid w:val="000F76A5"/>
    <w:rsid w:val="0010509C"/>
    <w:rsid w:val="001072D7"/>
    <w:rsid w:val="00107F64"/>
    <w:rsid w:val="00114891"/>
    <w:rsid w:val="00134177"/>
    <w:rsid w:val="001341C4"/>
    <w:rsid w:val="00137C2D"/>
    <w:rsid w:val="00142CC9"/>
    <w:rsid w:val="00153830"/>
    <w:rsid w:val="0016094E"/>
    <w:rsid w:val="001618D3"/>
    <w:rsid w:val="00162C04"/>
    <w:rsid w:val="0017284F"/>
    <w:rsid w:val="00173C81"/>
    <w:rsid w:val="00186A03"/>
    <w:rsid w:val="001A25A2"/>
    <w:rsid w:val="001B032C"/>
    <w:rsid w:val="001B036A"/>
    <w:rsid w:val="001B168D"/>
    <w:rsid w:val="001D5EA3"/>
    <w:rsid w:val="001D609F"/>
    <w:rsid w:val="001D7570"/>
    <w:rsid w:val="001E17C6"/>
    <w:rsid w:val="001E3AAC"/>
    <w:rsid w:val="001E732C"/>
    <w:rsid w:val="001F3128"/>
    <w:rsid w:val="00206D9F"/>
    <w:rsid w:val="002125A8"/>
    <w:rsid w:val="00216BB1"/>
    <w:rsid w:val="00224D1D"/>
    <w:rsid w:val="00225D2B"/>
    <w:rsid w:val="00241C0F"/>
    <w:rsid w:val="00254201"/>
    <w:rsid w:val="002546B5"/>
    <w:rsid w:val="00254958"/>
    <w:rsid w:val="00255854"/>
    <w:rsid w:val="002568E5"/>
    <w:rsid w:val="00257391"/>
    <w:rsid w:val="00266EF7"/>
    <w:rsid w:val="002839D4"/>
    <w:rsid w:val="00290A0E"/>
    <w:rsid w:val="002931F1"/>
    <w:rsid w:val="002941B6"/>
    <w:rsid w:val="0029506E"/>
    <w:rsid w:val="002A4994"/>
    <w:rsid w:val="002B1AB5"/>
    <w:rsid w:val="002B2587"/>
    <w:rsid w:val="002B65A5"/>
    <w:rsid w:val="002D3F0E"/>
    <w:rsid w:val="002D7F06"/>
    <w:rsid w:val="002E16D7"/>
    <w:rsid w:val="002E5595"/>
    <w:rsid w:val="002F34AB"/>
    <w:rsid w:val="002F3C58"/>
    <w:rsid w:val="00304C53"/>
    <w:rsid w:val="0031064F"/>
    <w:rsid w:val="003209AE"/>
    <w:rsid w:val="0032130A"/>
    <w:rsid w:val="00345E13"/>
    <w:rsid w:val="0035077B"/>
    <w:rsid w:val="00353E86"/>
    <w:rsid w:val="003600DE"/>
    <w:rsid w:val="003641B0"/>
    <w:rsid w:val="00364665"/>
    <w:rsid w:val="003648E1"/>
    <w:rsid w:val="00365A5E"/>
    <w:rsid w:val="003752BE"/>
    <w:rsid w:val="00377AEA"/>
    <w:rsid w:val="00390BFD"/>
    <w:rsid w:val="0039791C"/>
    <w:rsid w:val="003A1CFB"/>
    <w:rsid w:val="003B30F1"/>
    <w:rsid w:val="003B42A2"/>
    <w:rsid w:val="003B52F5"/>
    <w:rsid w:val="003B6281"/>
    <w:rsid w:val="003C7B84"/>
    <w:rsid w:val="003D7375"/>
    <w:rsid w:val="003F1F6E"/>
    <w:rsid w:val="0040286A"/>
    <w:rsid w:val="00412FB1"/>
    <w:rsid w:val="00415A2B"/>
    <w:rsid w:val="00415BA3"/>
    <w:rsid w:val="00426FE5"/>
    <w:rsid w:val="004452B3"/>
    <w:rsid w:val="00450750"/>
    <w:rsid w:val="00457F62"/>
    <w:rsid w:val="00461477"/>
    <w:rsid w:val="00471BA1"/>
    <w:rsid w:val="00473922"/>
    <w:rsid w:val="0047565B"/>
    <w:rsid w:val="00475F09"/>
    <w:rsid w:val="004A0657"/>
    <w:rsid w:val="004A7F0A"/>
    <w:rsid w:val="004B07F1"/>
    <w:rsid w:val="004B76E6"/>
    <w:rsid w:val="004B79ED"/>
    <w:rsid w:val="004C030F"/>
    <w:rsid w:val="004C15A0"/>
    <w:rsid w:val="004C58D1"/>
    <w:rsid w:val="004D6AC9"/>
    <w:rsid w:val="004E2A17"/>
    <w:rsid w:val="004E386B"/>
    <w:rsid w:val="004E78C2"/>
    <w:rsid w:val="004F445B"/>
    <w:rsid w:val="00500CEA"/>
    <w:rsid w:val="00503AD2"/>
    <w:rsid w:val="00507E40"/>
    <w:rsid w:val="00534EC3"/>
    <w:rsid w:val="00537CBE"/>
    <w:rsid w:val="005412AB"/>
    <w:rsid w:val="00552EAB"/>
    <w:rsid w:val="00553093"/>
    <w:rsid w:val="0056471A"/>
    <w:rsid w:val="005649F3"/>
    <w:rsid w:val="00584D0F"/>
    <w:rsid w:val="00585FD8"/>
    <w:rsid w:val="0059608F"/>
    <w:rsid w:val="005A2C93"/>
    <w:rsid w:val="005B0444"/>
    <w:rsid w:val="005C2C93"/>
    <w:rsid w:val="005C6170"/>
    <w:rsid w:val="005C6858"/>
    <w:rsid w:val="005D43EE"/>
    <w:rsid w:val="005D5729"/>
    <w:rsid w:val="005D696F"/>
    <w:rsid w:val="005E6DCF"/>
    <w:rsid w:val="005F3DAD"/>
    <w:rsid w:val="005F756E"/>
    <w:rsid w:val="00624B7D"/>
    <w:rsid w:val="00631699"/>
    <w:rsid w:val="006415D3"/>
    <w:rsid w:val="00654975"/>
    <w:rsid w:val="00675CD5"/>
    <w:rsid w:val="006852E3"/>
    <w:rsid w:val="0068708D"/>
    <w:rsid w:val="00687B79"/>
    <w:rsid w:val="00692048"/>
    <w:rsid w:val="00693695"/>
    <w:rsid w:val="006B0D9B"/>
    <w:rsid w:val="006B192D"/>
    <w:rsid w:val="006B464F"/>
    <w:rsid w:val="006B6924"/>
    <w:rsid w:val="006D632D"/>
    <w:rsid w:val="006E13D8"/>
    <w:rsid w:val="00717FC8"/>
    <w:rsid w:val="00720AEF"/>
    <w:rsid w:val="007240AA"/>
    <w:rsid w:val="00734136"/>
    <w:rsid w:val="00743EAF"/>
    <w:rsid w:val="0075288D"/>
    <w:rsid w:val="00753FEC"/>
    <w:rsid w:val="00754CD4"/>
    <w:rsid w:val="00765391"/>
    <w:rsid w:val="007C6981"/>
    <w:rsid w:val="007E2769"/>
    <w:rsid w:val="00801745"/>
    <w:rsid w:val="00804FE5"/>
    <w:rsid w:val="008050F3"/>
    <w:rsid w:val="00810E4B"/>
    <w:rsid w:val="008162F2"/>
    <w:rsid w:val="0084039E"/>
    <w:rsid w:val="00844A08"/>
    <w:rsid w:val="00852B90"/>
    <w:rsid w:val="00854C65"/>
    <w:rsid w:val="00857A8F"/>
    <w:rsid w:val="00860179"/>
    <w:rsid w:val="00864436"/>
    <w:rsid w:val="008733A6"/>
    <w:rsid w:val="00874625"/>
    <w:rsid w:val="008806E0"/>
    <w:rsid w:val="008838F5"/>
    <w:rsid w:val="00886EBC"/>
    <w:rsid w:val="008903E6"/>
    <w:rsid w:val="008A6C0D"/>
    <w:rsid w:val="008B771E"/>
    <w:rsid w:val="008C4BA1"/>
    <w:rsid w:val="008E2F7E"/>
    <w:rsid w:val="008E6446"/>
    <w:rsid w:val="008F0279"/>
    <w:rsid w:val="008F123C"/>
    <w:rsid w:val="008F22D9"/>
    <w:rsid w:val="008F53AD"/>
    <w:rsid w:val="00906D65"/>
    <w:rsid w:val="00926B40"/>
    <w:rsid w:val="00927C78"/>
    <w:rsid w:val="00935A38"/>
    <w:rsid w:val="00936A6C"/>
    <w:rsid w:val="00945BEC"/>
    <w:rsid w:val="009533A0"/>
    <w:rsid w:val="00960487"/>
    <w:rsid w:val="00961429"/>
    <w:rsid w:val="0096638A"/>
    <w:rsid w:val="00983ABE"/>
    <w:rsid w:val="009A1B8B"/>
    <w:rsid w:val="009A7B94"/>
    <w:rsid w:val="009B1D80"/>
    <w:rsid w:val="009C5E27"/>
    <w:rsid w:val="009D2BA8"/>
    <w:rsid w:val="009D328D"/>
    <w:rsid w:val="009D52A7"/>
    <w:rsid w:val="009E448A"/>
    <w:rsid w:val="009F2B17"/>
    <w:rsid w:val="009F7571"/>
    <w:rsid w:val="009F7696"/>
    <w:rsid w:val="00A06DE9"/>
    <w:rsid w:val="00A12FB5"/>
    <w:rsid w:val="00A16774"/>
    <w:rsid w:val="00A27975"/>
    <w:rsid w:val="00A32168"/>
    <w:rsid w:val="00A60BFA"/>
    <w:rsid w:val="00A64112"/>
    <w:rsid w:val="00A6799B"/>
    <w:rsid w:val="00A7113D"/>
    <w:rsid w:val="00A93092"/>
    <w:rsid w:val="00A9531E"/>
    <w:rsid w:val="00AA3FDF"/>
    <w:rsid w:val="00AB13F1"/>
    <w:rsid w:val="00AE5114"/>
    <w:rsid w:val="00B002E6"/>
    <w:rsid w:val="00B07F47"/>
    <w:rsid w:val="00B141D7"/>
    <w:rsid w:val="00B17321"/>
    <w:rsid w:val="00B208B6"/>
    <w:rsid w:val="00B33DA0"/>
    <w:rsid w:val="00B34CB2"/>
    <w:rsid w:val="00B3799D"/>
    <w:rsid w:val="00B37A9C"/>
    <w:rsid w:val="00B42C8E"/>
    <w:rsid w:val="00B46E7C"/>
    <w:rsid w:val="00B47C25"/>
    <w:rsid w:val="00B53D1E"/>
    <w:rsid w:val="00B55D6D"/>
    <w:rsid w:val="00B64CA4"/>
    <w:rsid w:val="00B65370"/>
    <w:rsid w:val="00B67EE4"/>
    <w:rsid w:val="00B713AA"/>
    <w:rsid w:val="00B84AA1"/>
    <w:rsid w:val="00B84E0F"/>
    <w:rsid w:val="00B84F45"/>
    <w:rsid w:val="00B857A5"/>
    <w:rsid w:val="00B91384"/>
    <w:rsid w:val="00BB35C4"/>
    <w:rsid w:val="00BB3BA1"/>
    <w:rsid w:val="00BC1DAC"/>
    <w:rsid w:val="00BD52ED"/>
    <w:rsid w:val="00BE18D3"/>
    <w:rsid w:val="00BE4963"/>
    <w:rsid w:val="00BE786F"/>
    <w:rsid w:val="00BF393D"/>
    <w:rsid w:val="00C07541"/>
    <w:rsid w:val="00C10F04"/>
    <w:rsid w:val="00C255AE"/>
    <w:rsid w:val="00C333CA"/>
    <w:rsid w:val="00C3387E"/>
    <w:rsid w:val="00C34600"/>
    <w:rsid w:val="00C43E63"/>
    <w:rsid w:val="00C44AFC"/>
    <w:rsid w:val="00C466D1"/>
    <w:rsid w:val="00C469A0"/>
    <w:rsid w:val="00C553D8"/>
    <w:rsid w:val="00C616B5"/>
    <w:rsid w:val="00C67338"/>
    <w:rsid w:val="00C90DF2"/>
    <w:rsid w:val="00C9681F"/>
    <w:rsid w:val="00CB29A9"/>
    <w:rsid w:val="00CB2BF6"/>
    <w:rsid w:val="00CB4B65"/>
    <w:rsid w:val="00CC56B6"/>
    <w:rsid w:val="00CC76BF"/>
    <w:rsid w:val="00CD4E35"/>
    <w:rsid w:val="00CE285B"/>
    <w:rsid w:val="00CE5269"/>
    <w:rsid w:val="00CE6093"/>
    <w:rsid w:val="00D00EDF"/>
    <w:rsid w:val="00D05D0F"/>
    <w:rsid w:val="00D071FA"/>
    <w:rsid w:val="00D10A3E"/>
    <w:rsid w:val="00D14A26"/>
    <w:rsid w:val="00D30FD7"/>
    <w:rsid w:val="00D41C2E"/>
    <w:rsid w:val="00D432DC"/>
    <w:rsid w:val="00D4426F"/>
    <w:rsid w:val="00D5204B"/>
    <w:rsid w:val="00D55E43"/>
    <w:rsid w:val="00D57295"/>
    <w:rsid w:val="00D6688E"/>
    <w:rsid w:val="00D93C4E"/>
    <w:rsid w:val="00DA5AED"/>
    <w:rsid w:val="00DA65E6"/>
    <w:rsid w:val="00DA73BF"/>
    <w:rsid w:val="00DA773E"/>
    <w:rsid w:val="00DA7FB3"/>
    <w:rsid w:val="00DC0267"/>
    <w:rsid w:val="00DD354D"/>
    <w:rsid w:val="00DE4BC7"/>
    <w:rsid w:val="00DF1DF3"/>
    <w:rsid w:val="00DF2B43"/>
    <w:rsid w:val="00E23F45"/>
    <w:rsid w:val="00E26EA2"/>
    <w:rsid w:val="00E37220"/>
    <w:rsid w:val="00E47F4D"/>
    <w:rsid w:val="00E635D0"/>
    <w:rsid w:val="00E67D5D"/>
    <w:rsid w:val="00E74A0A"/>
    <w:rsid w:val="00E835FC"/>
    <w:rsid w:val="00E83ACB"/>
    <w:rsid w:val="00EA2A88"/>
    <w:rsid w:val="00EA5066"/>
    <w:rsid w:val="00EB1C57"/>
    <w:rsid w:val="00EC514F"/>
    <w:rsid w:val="00EF1BC2"/>
    <w:rsid w:val="00F14CA1"/>
    <w:rsid w:val="00F159FF"/>
    <w:rsid w:val="00F20341"/>
    <w:rsid w:val="00F20B15"/>
    <w:rsid w:val="00F26FE3"/>
    <w:rsid w:val="00F34775"/>
    <w:rsid w:val="00F435AC"/>
    <w:rsid w:val="00F4561E"/>
    <w:rsid w:val="00F4627D"/>
    <w:rsid w:val="00F4696C"/>
    <w:rsid w:val="00F5515C"/>
    <w:rsid w:val="00F569BA"/>
    <w:rsid w:val="00F61866"/>
    <w:rsid w:val="00F71C1C"/>
    <w:rsid w:val="00F84DE9"/>
    <w:rsid w:val="00F869E4"/>
    <w:rsid w:val="00F91455"/>
    <w:rsid w:val="00F9397F"/>
    <w:rsid w:val="00FA129B"/>
    <w:rsid w:val="00FB0488"/>
    <w:rsid w:val="00FB4896"/>
    <w:rsid w:val="00FB4BCE"/>
    <w:rsid w:val="00FC5458"/>
    <w:rsid w:val="00FD21AD"/>
    <w:rsid w:val="00FD4CE0"/>
    <w:rsid w:val="00FF38C2"/>
    <w:rsid w:val="1E58F7B7"/>
    <w:rsid w:val="3A8CB559"/>
    <w:rsid w:val="4B6D9D0A"/>
    <w:rsid w:val="4C9E1522"/>
    <w:rsid w:val="55F06642"/>
    <w:rsid w:val="64325D20"/>
    <w:rsid w:val="67A5A678"/>
    <w:rsid w:val="7B9EB7A6"/>
    <w:rsid w:val="7D47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E01DC9B"/>
  <w15:chartTrackingRefBased/>
  <w15:docId w15:val="{A78A2106-93D1-4A82-AC9A-18D2B28A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T Sans" w:eastAsiaTheme="minorHAnsi" w:hAnsi="PT Sans" w:cs="Arial"/>
        <w:sz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sid w:val="00AB13F1"/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rsid w:val="00717FC8"/>
    <w:pPr>
      <w:keepNext/>
      <w:keepLines/>
      <w:spacing w:before="40"/>
      <w:outlineLvl w:val="1"/>
    </w:pPr>
    <w:rPr>
      <w:rFonts w:eastAsiaTheme="majorEastAsia" w:cstheme="majorBidi"/>
      <w:b/>
      <w:color w:val="2F5496" w:themeColor="accent1" w:themeShade="BF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38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38F5"/>
  </w:style>
  <w:style w:type="paragraph" w:styleId="Fuzeile">
    <w:name w:val="footer"/>
    <w:basedOn w:val="Standard"/>
    <w:link w:val="FuzeileZchn"/>
    <w:uiPriority w:val="99"/>
    <w:unhideWhenUsed/>
    <w:rsid w:val="008838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38F5"/>
  </w:style>
  <w:style w:type="paragraph" w:styleId="Untertitel">
    <w:name w:val="Subtitle"/>
    <w:basedOn w:val="Standard"/>
    <w:next w:val="Standard"/>
    <w:link w:val="UntertitelZchn"/>
    <w:uiPriority w:val="11"/>
    <w:rsid w:val="00A6799B"/>
    <w:pPr>
      <w:numPr>
        <w:ilvl w:val="1"/>
      </w:numPr>
      <w:spacing w:after="160"/>
    </w:pPr>
    <w:rPr>
      <w:rFonts w:eastAsiaTheme="majorEastAsia" w:cstheme="majorBidi"/>
      <w:color w:val="2F5496" w:themeColor="accent1" w:themeShade="BF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6799B"/>
    <w:rPr>
      <w:rFonts w:ascii="PT Sans" w:eastAsiaTheme="majorEastAsia" w:hAnsi="PT Sans" w:cstheme="majorBidi"/>
      <w:color w:val="2F5496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17FC8"/>
    <w:rPr>
      <w:rFonts w:ascii="PT Sans" w:eastAsiaTheme="majorEastAsia" w:hAnsi="PT Sans" w:cstheme="majorBidi"/>
      <w:b/>
      <w:color w:val="2F5496" w:themeColor="accent1" w:themeShade="BF"/>
      <w:szCs w:val="28"/>
    </w:rPr>
  </w:style>
  <w:style w:type="paragraph" w:customStyle="1" w:styleId="KSMZKopfzeile">
    <w:name w:val="KSMZ_Kopfzeile"/>
    <w:basedOn w:val="Standard"/>
    <w:qFormat/>
    <w:rsid w:val="0039791C"/>
    <w:pPr>
      <w:tabs>
        <w:tab w:val="left" w:pos="2111"/>
        <w:tab w:val="center" w:pos="4536"/>
      </w:tabs>
    </w:pPr>
    <w:rPr>
      <w:noProof/>
      <w:color w:val="716F7C"/>
      <w:spacing w:val="-2"/>
      <w:sz w:val="16"/>
      <w:szCs w:val="16"/>
    </w:rPr>
  </w:style>
  <w:style w:type="paragraph" w:customStyle="1" w:styleId="KSMZStandard">
    <w:name w:val="KSMZ_Standard"/>
    <w:basedOn w:val="Standard"/>
    <w:link w:val="KSMZStandardZchn"/>
    <w:qFormat/>
    <w:rsid w:val="00AB13F1"/>
    <w:rPr>
      <w:sz w:val="20"/>
    </w:rPr>
  </w:style>
  <w:style w:type="paragraph" w:customStyle="1" w:styleId="KSMZberschrift">
    <w:name w:val="KSMZ_Überschrift"/>
    <w:basedOn w:val="Standard"/>
    <w:link w:val="KSMZberschriftZchn"/>
    <w:qFormat/>
    <w:rsid w:val="0075288D"/>
    <w:rPr>
      <w:b/>
      <w:szCs w:val="22"/>
    </w:rPr>
  </w:style>
  <w:style w:type="character" w:customStyle="1" w:styleId="KSMZStandardZchn">
    <w:name w:val="KSMZ_Standard Zchn"/>
    <w:basedOn w:val="Absatz-Standardschriftart"/>
    <w:link w:val="KSMZStandard"/>
    <w:rsid w:val="00AB13F1"/>
    <w:rPr>
      <w:sz w:val="20"/>
    </w:rPr>
  </w:style>
  <w:style w:type="paragraph" w:customStyle="1" w:styleId="KSMZAufzhlung">
    <w:name w:val="KSMZ_Aufzählung"/>
    <w:basedOn w:val="Standard"/>
    <w:link w:val="KSMZAufzhlungZchn"/>
    <w:qFormat/>
    <w:rsid w:val="00085EF3"/>
    <w:pPr>
      <w:numPr>
        <w:numId w:val="3"/>
      </w:numPr>
      <w:spacing w:line="260" w:lineRule="exact"/>
      <w:contextualSpacing/>
    </w:pPr>
    <w:rPr>
      <w:sz w:val="20"/>
    </w:rPr>
  </w:style>
  <w:style w:type="character" w:customStyle="1" w:styleId="KSMZberschriftZchn">
    <w:name w:val="KSMZ_Überschrift Zchn"/>
    <w:basedOn w:val="Absatz-Standardschriftart"/>
    <w:link w:val="KSMZberschrift"/>
    <w:rsid w:val="0075288D"/>
    <w:rPr>
      <w:b/>
      <w:szCs w:val="22"/>
    </w:rPr>
  </w:style>
  <w:style w:type="character" w:styleId="Platzhaltertext">
    <w:name w:val="Placeholder Text"/>
    <w:basedOn w:val="Absatz-Standardschriftart"/>
    <w:uiPriority w:val="99"/>
    <w:semiHidden/>
    <w:rsid w:val="00D5204B"/>
    <w:rPr>
      <w:color w:val="808080"/>
    </w:rPr>
  </w:style>
  <w:style w:type="character" w:customStyle="1" w:styleId="KSMZAufzhlungZchn">
    <w:name w:val="KSMZ_Aufzählung Zchn"/>
    <w:basedOn w:val="Absatz-Standardschriftart"/>
    <w:link w:val="KSMZAufzhlung"/>
    <w:rsid w:val="00085EF3"/>
    <w:rPr>
      <w:sz w:val="20"/>
    </w:rPr>
  </w:style>
  <w:style w:type="character" w:styleId="SchwacherVerweis">
    <w:name w:val="Subtle Reference"/>
    <w:basedOn w:val="Absatz-Standardschriftart"/>
    <w:uiPriority w:val="31"/>
    <w:rsid w:val="00085EF3"/>
    <w:rPr>
      <w:smallCaps/>
      <w:color w:val="5A5A5A" w:themeColor="text1" w:themeTint="A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F38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8C2"/>
    <w:pPr>
      <w:spacing w:after="12"/>
      <w:ind w:left="10" w:hanging="10"/>
      <w:jc w:val="both"/>
    </w:pPr>
    <w:rPr>
      <w:rFonts w:eastAsia="PT Sans" w:cs="PT Sans"/>
      <w:color w:val="000000"/>
      <w:sz w:val="20"/>
      <w:lang w:val="de-CH"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8C2"/>
    <w:rPr>
      <w:rFonts w:eastAsia="PT Sans" w:cs="PT Sans"/>
      <w:color w:val="000000"/>
      <w:sz w:val="20"/>
      <w:lang w:val="de-CH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8C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8C2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9D328D"/>
    <w:rPr>
      <w:rFonts w:ascii="Times New Roman" w:eastAsiaTheme="minorEastAsia" w:hAnsi="Times New Roman" w:cs="Times New Roman"/>
      <w:sz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0E4B"/>
    <w:pPr>
      <w:spacing w:after="0"/>
      <w:ind w:left="0" w:firstLine="0"/>
      <w:jc w:val="left"/>
    </w:pPr>
    <w:rPr>
      <w:rFonts w:eastAsiaTheme="minorHAnsi" w:cs="Arial"/>
      <w:b/>
      <w:bCs/>
      <w:color w:val="auto"/>
      <w:lang w:val="de-DE"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0E4B"/>
    <w:rPr>
      <w:rFonts w:eastAsia="PT Sans" w:cs="PT Sans"/>
      <w:b/>
      <w:bCs/>
      <w:color w:val="000000"/>
      <w:sz w:val="20"/>
      <w:lang w:val="de-CH" w:eastAsia="de-CH"/>
    </w:rPr>
  </w:style>
  <w:style w:type="paragraph" w:customStyle="1" w:styleId="Default">
    <w:name w:val="Default"/>
    <w:rsid w:val="009F7696"/>
    <w:pPr>
      <w:autoSpaceDE w:val="0"/>
      <w:autoSpaceDN w:val="0"/>
      <w:adjustRightInd w:val="0"/>
    </w:pPr>
    <w:rPr>
      <w:rFonts w:cs="PT Sans"/>
      <w:color w:val="000000"/>
      <w:sz w:val="24"/>
      <w:szCs w:val="24"/>
      <w:lang w:val="de-CH"/>
    </w:rPr>
  </w:style>
  <w:style w:type="character" w:styleId="Hyperlink">
    <w:name w:val="Hyperlink"/>
    <w:basedOn w:val="Absatz-Standardschriftart"/>
    <w:uiPriority w:val="99"/>
    <w:unhideWhenUsed/>
    <w:qFormat/>
    <w:rsid w:val="001D609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D60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5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.kuendig\Kollegium%20St.%20Michael\Home%20-%20Daten-Rektorat\02_Administration\Vermietung\Vorlagen\Vorlage_Vermietung_R&#228;umlichkeiten_2020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090fa6-de19-4899-a5b6-9e15b4783b90">
      <UserInfo>
        <DisplayName>Boris Roth Schulen St. Michael</DisplayName>
        <AccountId>696</AccountId>
        <AccountType/>
      </UserInfo>
      <UserInfo>
        <DisplayName>Michaela Kündig-Meier Schulen St. Michael</DisplayName>
        <AccountId>1002</AccountId>
        <AccountType/>
      </UserInfo>
      <UserInfo>
        <DisplayName>Fuchs Margrit Mitarbeitende(r) Kollegium St. Michael</DisplayName>
        <AccountId>39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B8D51C7B499D48AC24A089C01E00C6" ma:contentTypeVersion="12" ma:contentTypeDescription="Ein neues Dokument erstellen." ma:contentTypeScope="" ma:versionID="196201c2f4bd034a02783abf7e10b6b3">
  <xsd:schema xmlns:xsd="http://www.w3.org/2001/XMLSchema" xmlns:xs="http://www.w3.org/2001/XMLSchema" xmlns:p="http://schemas.microsoft.com/office/2006/metadata/properties" xmlns:ns2="1d8d8bf2-28c9-4ff7-8d75-d8a414d91d8e" xmlns:ns3="16090fa6-de19-4899-a5b6-9e15b4783b90" targetNamespace="http://schemas.microsoft.com/office/2006/metadata/properties" ma:root="true" ma:fieldsID="28e7986a8a02e73320e7115b900d68d8" ns2:_="" ns3:_="">
    <xsd:import namespace="1d8d8bf2-28c9-4ff7-8d75-d8a414d91d8e"/>
    <xsd:import namespace="16090fa6-de19-4899-a5b6-9e15b4783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d8bf2-28c9-4ff7-8d75-d8a414d91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90fa6-de19-4899-a5b6-9e15b4783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3A4B6D-609D-4F67-8160-99840FDA47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2322CA-FEB2-4379-A40F-641AF9AD8B74}">
  <ds:schemaRefs>
    <ds:schemaRef ds:uri="http://schemas.microsoft.com/office/2006/metadata/properties"/>
    <ds:schemaRef ds:uri="http://schemas.microsoft.com/office/infopath/2007/PartnerControls"/>
    <ds:schemaRef ds:uri="16090fa6-de19-4899-a5b6-9e15b4783b90"/>
  </ds:schemaRefs>
</ds:datastoreItem>
</file>

<file path=customXml/itemProps3.xml><?xml version="1.0" encoding="utf-8"?>
<ds:datastoreItem xmlns:ds="http://schemas.openxmlformats.org/officeDocument/2006/customXml" ds:itemID="{1D8C2957-A0CF-4799-9542-C72CF9731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8d8bf2-28c9-4ff7-8d75-d8a414d91d8e"/>
    <ds:schemaRef ds:uri="16090fa6-de19-4899-a5b6-9e15b4783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9D06DB-70BE-4A0F-ADA0-1EE1C1159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Vorlage_Vermietung_Räumlichkeiten_2020</Template>
  <TotalTime>0</TotalTime>
  <Pages>1</Pages>
  <Words>192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Kündig-Meier Schulen St. Michael</dc:creator>
  <cp:keywords/>
  <dc:description/>
  <cp:lastModifiedBy>Michaela Kündig-Meier</cp:lastModifiedBy>
  <cp:revision>65</cp:revision>
  <cp:lastPrinted>2020-09-22T10:56:00Z</cp:lastPrinted>
  <dcterms:created xsi:type="dcterms:W3CDTF">2020-09-15T12:23:00Z</dcterms:created>
  <dcterms:modified xsi:type="dcterms:W3CDTF">2020-09-22T11:54:00Z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0x01010096B8D51C7B499D48AC24A089C01E00C6</vt:lpwstr>
  </property>
</Properties>
</file>